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7F0" w:rsidRPr="00CE0941" w:rsidRDefault="00B707F0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Расписание </w:t>
      </w:r>
    </w:p>
    <w:p w:rsidR="00B707F0" w:rsidRDefault="00B707F0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/>
          <w:b/>
          <w:sz w:val="24"/>
          <w:szCs w:val="24"/>
        </w:rPr>
        <w:t>отделения велоспорта МАУ СШОР «Яр Чаллы</w:t>
      </w:r>
      <w:r w:rsidRPr="00810AC9">
        <w:rPr>
          <w:rFonts w:ascii="Times New Roman" w:hAnsi="Times New Roman"/>
          <w:b/>
          <w:sz w:val="24"/>
          <w:szCs w:val="24"/>
        </w:rPr>
        <w:t xml:space="preserve">» на период с </w:t>
      </w:r>
      <w:r w:rsidRPr="002D1C7C">
        <w:rPr>
          <w:rFonts w:ascii="Times New Roman" w:hAnsi="Times New Roman"/>
          <w:b/>
          <w:sz w:val="24"/>
          <w:szCs w:val="24"/>
        </w:rPr>
        <w:t>13</w:t>
      </w:r>
      <w:r w:rsidRPr="00810AC9">
        <w:rPr>
          <w:rFonts w:ascii="Times New Roman" w:hAnsi="Times New Roman"/>
          <w:b/>
          <w:sz w:val="24"/>
          <w:szCs w:val="24"/>
        </w:rPr>
        <w:t xml:space="preserve"> по </w:t>
      </w:r>
      <w:r>
        <w:rPr>
          <w:rFonts w:ascii="Times New Roman" w:hAnsi="Times New Roman"/>
          <w:b/>
          <w:sz w:val="24"/>
          <w:szCs w:val="24"/>
        </w:rPr>
        <w:t xml:space="preserve">28 </w:t>
      </w:r>
      <w:r w:rsidRPr="00810AC9">
        <w:rPr>
          <w:rFonts w:ascii="Times New Roman" w:hAnsi="Times New Roman"/>
          <w:b/>
          <w:sz w:val="24"/>
          <w:szCs w:val="24"/>
        </w:rPr>
        <w:t>апреля 2020 года</w:t>
      </w:r>
    </w:p>
    <w:p w:rsidR="00B707F0" w:rsidRPr="00810AC9" w:rsidRDefault="00B707F0" w:rsidP="00810A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257" w:type="dxa"/>
        <w:tblInd w:w="-1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1426"/>
        <w:gridCol w:w="1853"/>
        <w:gridCol w:w="701"/>
        <w:gridCol w:w="12"/>
        <w:gridCol w:w="7"/>
        <w:gridCol w:w="10250"/>
        <w:gridCol w:w="1430"/>
        <w:gridCol w:w="10"/>
      </w:tblGrid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1426" w:type="dxa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Объединение/</w:t>
            </w:r>
          </w:p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 w:val="restart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Бражник Р.В.</w:t>
            </w:r>
          </w:p>
        </w:tc>
        <w:tc>
          <w:tcPr>
            <w:tcW w:w="1853" w:type="dxa"/>
            <w:vMerge w:val="restart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06E56">
              <w:rPr>
                <w:rFonts w:ascii="Times New Roman" w:hAnsi="Times New Roman"/>
                <w:b/>
                <w:sz w:val="20"/>
                <w:szCs w:val="20"/>
              </w:rPr>
              <w:t xml:space="preserve">Велоспорт </w:t>
            </w:r>
          </w:p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506E56">
              <w:rPr>
                <w:rFonts w:ascii="Times New Roman" w:hAnsi="Times New Roman"/>
                <w:b/>
                <w:sz w:val="20"/>
                <w:szCs w:val="20"/>
              </w:rPr>
              <w:t xml:space="preserve">НП 1 </w:t>
            </w:r>
          </w:p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14.04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ног: 10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506E56">
              <w:rPr>
                <w:noProof/>
                <w:sz w:val="20"/>
                <w:szCs w:val="20"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i1025" type="#_x0000_t75" style="width:160.5pt;height:104.25pt;visibility:visible">
                  <v:imagedata r:id="rId5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2. Смена ног из положения упор лежа, поочередно к груди  10р.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2" o:spid="_x0000_i1026" type="#_x0000_t75" style="width:125.25pt;height:129pt;visibility:visible">
                  <v:imagedata r:id="rId6" o:title="" croptop="-841f" cropbottom="32932f" cropleft="21605f" cropright="23149f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2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3" o:spid="_x0000_i1027" type="#_x0000_t75" style="width:131.25pt;height:74.25pt;visibility:visible">
                  <v:imagedata r:id="rId7" o:title="" croptop="297f" cropbottom="14402f" cropleft="5917f" cropright="2959f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15 р.</w:t>
            </w:r>
            <w:r w:rsidRPr="00506E56">
              <w:rPr>
                <w:noProof/>
                <w:lang w:val="ru-RU" w:eastAsia="ru-RU"/>
              </w:rPr>
              <w:t xml:space="preserve">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Приседания на носках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Прыжки на носках с утяжелителями 20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8.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9. Выпады вперед со сменой ног с утяжелителями 10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3 серии. Интенсивность 3 балла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Теория, просмотреть: </w:t>
            </w:r>
            <w:hyperlink r:id="rId8" w:history="1">
              <w:r w:rsidRPr="00506E56">
                <w:rPr>
                  <w:rStyle w:val="Hyperlink"/>
                  <w:rFonts w:eastAsia="Times New Roman"/>
                  <w:b/>
                  <w:shd w:val="clear" w:color="auto" w:fill="FFFFFF"/>
                  <w:lang w:val="ru-RU"/>
                </w:rPr>
                <w:t>https://www.youtube.com/watch?v=_Ohw5miG4eU</w:t>
              </w:r>
            </w:hyperlink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(И.П.). – основная стойка, в руках гантели.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Всего 20 раз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И.П. – стойка, ноги шире плеч, руки, с гантелями  (утяжелителями) в руках «перекаты в стороны».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сесть на правую ногу, левая прямо (в руках гантели, то выпрямляем руки вперед);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  (руки вперед);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 раз 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3. Пресс (скручивание, на боковые мышцы живота) 10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4" o:spid="_x0000_i1028" type="#_x0000_t75" style="width:112.5pt;height:123.75pt;visibility:visible">
                  <v:imagedata r:id="rId9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Напрыгивания из положения упор лежа, колени к груди 10 р, прогиб в пояснице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15 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Прыжки на носках с утяжелителями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3 серии. Интенсивность 3.5 балла.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19.04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3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 на носках 30р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3. Прыжки через скакалку 3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20 наклонов вперёд (достаём пол кулаками, ладонями), ноги на ширине плеч.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10 раз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2 серии. Интенсивность 4 балла.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 xml:space="preserve"> </w:t>
            </w: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https://www.youtube.com/watch?v=s-aKI3UM14k</w:t>
            </w:r>
          </w:p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506E56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506E56">
              <w:rPr>
                <w:rFonts w:eastAsia="Times New Roman"/>
                <w:bCs/>
                <w:color w:val="000000"/>
                <w:lang w:val="ru-RU"/>
              </w:rPr>
              <w:t>Боковая планка по 15 сек на каждую сторону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5" o:spid="_x0000_i1029" type="#_x0000_t75" style="width:203.25pt;height:136.5pt;visibility:visible">
                  <v:imagedata r:id="rId10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20 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30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на носках с утяжелителями, руки вытянуты вперед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2 серии. Интенсивность 3.5 балла.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506E56">
              <w:rPr>
                <w:sz w:val="20"/>
                <w:szCs w:val="20"/>
                <w:lang w:val="ru-RU"/>
              </w:rPr>
              <w:t xml:space="preserve"> 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velosreda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ru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fizicheskaya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podgotovka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velosipedista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zale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23.04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1. «Стульчик у стены» 20 сек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pict>
                <v:shape id="Рисунок 6" o:spid="_x0000_i1030" type="#_x0000_t75" style="width:182.25pt;height:178.5pt;visibility:visible">
                  <v:imagedata r:id="rId11" o:title=""/>
                </v:shape>
              </w:pic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2. Прыжки на носках с утяжелителями, руки перед собой– 30 сек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3.Прыжки через скакалку – 3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4. Напрыгивания (с подтягиванием  двух ног к груди) – 20 р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5. Планка 30 сек., смотреть строго вперед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6E56">
              <w:rPr>
                <w:rFonts w:ascii="Times New Roman" w:hAnsi="Times New Roman"/>
                <w:b/>
                <w:sz w:val="24"/>
                <w:szCs w:val="24"/>
              </w:rPr>
              <w:t>Всего 3 серии, интенсивность 3 балла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26.04</w:t>
            </w:r>
          </w:p>
        </w:tc>
        <w:tc>
          <w:tcPr>
            <w:tcW w:w="10257" w:type="dxa"/>
            <w:gridSpan w:val="2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06E56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1.Бег на месте (если нет возможности на улице или беговой дорожке) – 2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3. Планка 1 мин, смотреть строго вперед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4. Приседания на носках с утяжелителями руки вперед – 15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5. Смена ног из положения упор лежа, поочередно к груди 10р.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lang w:val="ru-RU" w:eastAsia="en-US"/>
              </w:rPr>
            </w:pPr>
            <w:r w:rsidRPr="00506E56">
              <w:rPr>
                <w:rFonts w:eastAsia="Times New Roman"/>
                <w:b/>
                <w:lang w:val="ru-RU" w:eastAsia="en-US"/>
              </w:rPr>
              <w:t>Всего 2 серии. Интенсивность 4 балла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sz w:val="20"/>
                <w:szCs w:val="20"/>
                <w:lang w:val="ru-RU" w:eastAsia="en-US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Просмотреть: </w:t>
            </w: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https://www.youtube.com/watch?v=u0LkpTp3Q8c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28.04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506E56">
              <w:rPr>
                <w:rFonts w:eastAsia="Times New Roman"/>
                <w:bCs/>
                <w:color w:val="000000"/>
                <w:lang w:val="ru-RU"/>
              </w:rPr>
              <w:t>Боковая планка по 15 сек на каждую сторону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7" o:spid="_x0000_i1031" type="#_x0000_t75" style="width:203.25pt;height:136.5pt;visibility:visible">
                  <v:imagedata r:id="rId10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на верхние мышцы живота 15 р (поднимаем только плечевой корпус)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hd w:val="clear" w:color="auto" w:fill="FFFFFF"/>
                <w:lang w:val="ru-RU" w:eastAsia="ru-RU"/>
              </w:rPr>
              <w:pict>
                <v:shape id="Рисунок 8" o:spid="_x0000_i1032" type="#_x0000_t75" style="width:150.75pt;height:89.25pt;visibility:visible">
                  <v:imagedata r:id="rId12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15 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50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на носках с утяжелителями. Руки вперед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3 серии. Интенсивность 4 балла.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Просмотреть фильм «Тур де Шанс»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1C7F0E">
              <w:t>https</w:t>
            </w:r>
            <w:r w:rsidRPr="008B4A25">
              <w:rPr>
                <w:lang w:val="ru-RU"/>
              </w:rPr>
              <w:t>://</w:t>
            </w:r>
            <w:r w:rsidRPr="001C7F0E">
              <w:t>www</w:t>
            </w:r>
            <w:r w:rsidRPr="008B4A25">
              <w:rPr>
                <w:lang w:val="ru-RU"/>
              </w:rPr>
              <w:t>.</w:t>
            </w:r>
            <w:r w:rsidRPr="001C7F0E">
              <w:t>youtube</w:t>
            </w:r>
            <w:r w:rsidRPr="008B4A25">
              <w:rPr>
                <w:lang w:val="ru-RU"/>
              </w:rPr>
              <w:t>.</w:t>
            </w:r>
            <w:r w:rsidRPr="001C7F0E">
              <w:t>com</w:t>
            </w:r>
            <w:r w:rsidRPr="008B4A25">
              <w:rPr>
                <w:lang w:val="ru-RU"/>
              </w:rPr>
              <w:t>/</w:t>
            </w:r>
            <w:r w:rsidRPr="001C7F0E">
              <w:t>watch</w:t>
            </w:r>
            <w:r w:rsidRPr="008B4A25">
              <w:rPr>
                <w:lang w:val="ru-RU"/>
              </w:rPr>
              <w:t>?</w:t>
            </w:r>
            <w:r w:rsidRPr="001C7F0E">
              <w:t>v</w:t>
            </w:r>
            <w:r w:rsidRPr="008B4A25">
              <w:rPr>
                <w:lang w:val="ru-RU"/>
              </w:rPr>
              <w:t>=770</w:t>
            </w:r>
            <w:r w:rsidRPr="001C7F0E">
              <w:t>RnCpTp</w:t>
            </w:r>
            <w:r w:rsidRPr="008B4A25">
              <w:rPr>
                <w:lang w:val="ru-RU"/>
              </w:rPr>
              <w:t>-</w:t>
            </w:r>
            <w:r w:rsidRPr="001C7F0E">
              <w:t>A</w:t>
            </w: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16.04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(И.П.). – основная стойка, в руках гантели.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Всего 20 раз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И.П. – стойка, ноги шире плеч, руки, с гантелями  (утяжелителями) в руках «перекаты в стороны».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сесть на правую ногу, левая прямо (в руках гантели, то выпрямляем руки вперед);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  (руки вперед);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 раз 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3. Пресс (скручивание, на боковые мышцы живота) 10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pict>
                <v:shape id="Рисунок 16" o:spid="_x0000_i1033" type="#_x0000_t75" style="width:112.5pt;height:123.75pt;visibility:visible">
                  <v:imagedata r:id="rId9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Напрыгивания из положения упор лежа, колени к груди 10 р, прогиб в пояснице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 Пресс наоборот (прогиб в поясничном отделе, руки за головой) 15 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6. Прыжки на носках с утяжелителями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7.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3 серии. Интенсивность 3.5 балла.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3115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19.04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3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 на носках 30р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3. Прыжки через скакалку 3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20 наклонов вперёд (достаём пол кулаками, ладонями), ноги на ширине плеч.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10 раз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>Всего 2 серии. Интенсивность 4 балла.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506E56">
              <w:rPr>
                <w:rFonts w:eastAsia="Times New Roman"/>
                <w:b/>
                <w:color w:val="000000"/>
                <w:shd w:val="clear" w:color="auto" w:fill="FFFFFF"/>
                <w:lang w:val="ru-RU"/>
              </w:rPr>
              <w:t xml:space="preserve"> </w:t>
            </w: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https://www.youtube.com/watch?v=s-aKI3UM14k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506E56">
              <w:rPr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506E56">
              <w:rPr>
                <w:rFonts w:eastAsia="Times New Roman"/>
                <w:bCs/>
                <w:color w:val="000000"/>
                <w:lang w:val="ru-RU"/>
              </w:rPr>
              <w:t>Боковая планка по 15 сек на каждую сторону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17" o:spid="_x0000_i1034" type="#_x0000_t75" style="width:203.25pt;height:136.5pt;visibility:visible">
                  <v:imagedata r:id="rId10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20 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30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на носках с утяжелителями, руки вытянуты вперед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2 серии. Интенсивность 3.5 балла.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506E56">
              <w:rPr>
                <w:sz w:val="20"/>
                <w:szCs w:val="20"/>
                <w:lang w:val="ru-RU"/>
              </w:rPr>
              <w:t xml:space="preserve"> 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velosreda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ru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fizicheskaya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podgotovka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velosipedista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v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</w:rPr>
              <w:t>zale</w:t>
            </w:r>
          </w:p>
          <w:p w:rsidR="00B707F0" w:rsidRPr="00506E56" w:rsidRDefault="00B707F0" w:rsidP="00506E56">
            <w:pPr>
              <w:pStyle w:val="ListParagraph"/>
              <w:spacing w:after="0"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23.04</w:t>
            </w:r>
          </w:p>
        </w:tc>
        <w:tc>
          <w:tcPr>
            <w:tcW w:w="10257" w:type="dxa"/>
            <w:gridSpan w:val="2"/>
          </w:tcPr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1. «Стульчик у стены» 20 сек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pict>
                <v:shape id="Рисунок 19" o:spid="_x0000_i1035" type="#_x0000_t75" style="width:182.25pt;height:178.5pt;visibility:visible">
                  <v:imagedata r:id="rId11" o:title=""/>
                </v:shape>
              </w:pic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2. Прыжки на носках с утяжелителями, руки перед собой– 30 сек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3.Прыжки через скакалку – 3 мин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4. Напрыгивания (с подтягиванием  двух ног к груди) – 20 р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5. Планка 30 сек., смотреть строго вперед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6E56">
              <w:rPr>
                <w:rFonts w:ascii="Times New Roman" w:hAnsi="Times New Roman"/>
                <w:b/>
                <w:sz w:val="24"/>
                <w:szCs w:val="24"/>
              </w:rPr>
              <w:t>Всего 3 серии, интенсивность 3 балла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 xml:space="preserve">Фототчет по </w:t>
            </w:r>
            <w:r w:rsidRPr="00506E56">
              <w:rPr>
                <w:rFonts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707F0" w:rsidRPr="00506E56" w:rsidTr="00506E56">
        <w:trPr>
          <w:gridAfter w:val="1"/>
          <w:wAfter w:w="10" w:type="dxa"/>
          <w:trHeight w:val="92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06E56">
              <w:rPr>
                <w:rFonts w:ascii="Times New Roman" w:hAnsi="Times New Roman"/>
                <w:sz w:val="20"/>
                <w:szCs w:val="20"/>
              </w:rPr>
              <w:t>26.04</w:t>
            </w:r>
          </w:p>
        </w:tc>
        <w:tc>
          <w:tcPr>
            <w:tcW w:w="10250" w:type="dxa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06E56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B707F0" w:rsidRPr="00506E56" w:rsidRDefault="00B707F0" w:rsidP="00506E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6E56">
              <w:rPr>
                <w:rFonts w:ascii="Times New Roman" w:hAnsi="Times New Roman"/>
                <w:sz w:val="24"/>
                <w:szCs w:val="24"/>
              </w:rPr>
              <w:t>1.Бег на месте (если нет возможности на улице или беговой дорожке) – 2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3. Планка 1 мин, смотреть строго вперед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4. Приседания на носках с утяжелителями руки вперед – 15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lang w:val="ru-RU" w:eastAsia="en-US"/>
              </w:rPr>
            </w:pPr>
            <w:r w:rsidRPr="00506E56">
              <w:rPr>
                <w:rFonts w:eastAsia="Times New Roman"/>
                <w:lang w:val="ru-RU" w:eastAsia="en-US"/>
              </w:rPr>
              <w:t>5. Смена ног из положения упор лежа, поочередно к груди 10р.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lang w:val="ru-RU" w:eastAsia="en-US"/>
              </w:rPr>
            </w:pPr>
            <w:r w:rsidRPr="00506E56">
              <w:rPr>
                <w:rFonts w:eastAsia="Times New Roman"/>
                <w:b/>
                <w:lang w:val="ru-RU" w:eastAsia="en-US"/>
              </w:rPr>
              <w:t>Всего 2 серии. Интенсивность 4 балла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sz w:val="20"/>
                <w:szCs w:val="20"/>
                <w:lang w:val="ru-RU" w:eastAsia="en-US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Просмотреть: </w:t>
            </w: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https://www.youtube.com/watch?v=u0LkpTp3Q8c</w:t>
            </w:r>
          </w:p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</w:tcBorders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trHeight w:val="1028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53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</w:tcPr>
          <w:p w:rsidR="00B707F0" w:rsidRPr="00506E56" w:rsidRDefault="00B707F0" w:rsidP="00506E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  <w:r w:rsidRPr="00506E56">
              <w:rPr>
                <w:rFonts w:ascii="Times New Roman" w:hAnsi="Times New Roman"/>
                <w:sz w:val="20"/>
                <w:szCs w:val="20"/>
              </w:rPr>
              <w:t>28.04</w:t>
            </w:r>
          </w:p>
        </w:tc>
        <w:tc>
          <w:tcPr>
            <w:tcW w:w="10269" w:type="dxa"/>
            <w:gridSpan w:val="3"/>
          </w:tcPr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B707F0" w:rsidRPr="00506E56" w:rsidRDefault="00B707F0" w:rsidP="00506E56">
            <w:pPr>
              <w:shd w:val="clear" w:color="auto" w:fill="FFFFFF"/>
              <w:spacing w:after="0" w:line="294" w:lineRule="atLeast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506E5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Руки вдоль туловища, лежа на спине. Поднимание и опускание прямых ног - 10 раз (таз не отрывать от пола).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2. </w:t>
            </w:r>
            <w:r w:rsidRPr="00506E56">
              <w:rPr>
                <w:rFonts w:eastAsia="Times New Roman"/>
                <w:bCs/>
                <w:color w:val="000000"/>
                <w:lang w:val="ru-RU"/>
              </w:rPr>
              <w:t>Боковая планка по 15 сек на каждую сторону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Cs/>
                <w:color w:val="000000"/>
                <w:sz w:val="20"/>
                <w:szCs w:val="20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z w:val="20"/>
                <w:szCs w:val="20"/>
                <w:lang w:val="ru-RU" w:eastAsia="ru-RU"/>
              </w:rPr>
              <w:pict>
                <v:shape id="Рисунок 20" o:spid="_x0000_i1036" type="#_x0000_t75" style="width:203.25pt;height:136.5pt;visibility:visible">
                  <v:imagedata r:id="rId10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1. Пресс на верхние мышцы живота 15 р (поднимаем только плечевой корпус)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noProof/>
                <w:color w:val="000000"/>
                <w:shd w:val="clear" w:color="auto" w:fill="FFFFFF"/>
                <w:lang w:val="ru-RU" w:eastAsia="ru-RU"/>
              </w:rPr>
              <w:pict>
                <v:shape id="Рисунок 22" o:spid="_x0000_i1037" type="#_x0000_t75" style="width:150.75pt;height:89.25pt;visibility:visible">
                  <v:imagedata r:id="rId12" o:title=""/>
                </v:shape>
              </w:pic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15 р.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3. Прыжки на носках с утяжелителями 50 раз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4. Отжимания. Грудью коснуться пола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>5.Приседания на носках с утяжелителями. Руки вперед 20 р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i/>
                <w:color w:val="000000"/>
                <w:shd w:val="clear" w:color="auto" w:fill="FFFFFF"/>
                <w:lang w:val="ru-RU"/>
              </w:rPr>
              <w:t>Всего 3 серии. Интенсивность 4 балла.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 10 мин</w:t>
            </w: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B707F0" w:rsidRPr="00506E56" w:rsidRDefault="00B707F0" w:rsidP="00506E56">
            <w:pPr>
              <w:pStyle w:val="NormalWe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506E56">
              <w:rPr>
                <w:rFonts w:eastAsia="Times New Roman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Просмотреть фильм «Тур де Шанс»</w:t>
            </w:r>
          </w:p>
          <w:p w:rsidR="00B707F0" w:rsidRPr="00506E56" w:rsidRDefault="00B707F0" w:rsidP="00506E56">
            <w:pPr>
              <w:spacing w:after="0" w:line="240" w:lineRule="auto"/>
            </w:pPr>
            <w:r w:rsidRPr="00506E56">
              <w:t>https://www.youtube.com/watch?v=770RnCpTp-A</w:t>
            </w:r>
          </w:p>
        </w:tc>
        <w:tc>
          <w:tcPr>
            <w:tcW w:w="1440" w:type="dxa"/>
            <w:gridSpan w:val="2"/>
          </w:tcPr>
          <w:p w:rsidR="00B707F0" w:rsidRPr="00506E56" w:rsidRDefault="00B707F0" w:rsidP="00506E56">
            <w:pPr>
              <w:spacing w:after="0" w:line="240" w:lineRule="auto"/>
            </w:pPr>
          </w:p>
        </w:tc>
      </w:tr>
      <w:tr w:rsidR="00B707F0" w:rsidRPr="00506E56" w:rsidTr="00506E56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7F0" w:rsidRPr="00506E56" w:rsidTr="00506E56">
        <w:trPr>
          <w:gridAfter w:val="7"/>
          <w:wAfter w:w="14263" w:type="dxa"/>
          <w:trHeight w:val="230"/>
        </w:trPr>
        <w:tc>
          <w:tcPr>
            <w:tcW w:w="568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B707F0" w:rsidRPr="00506E56" w:rsidRDefault="00B707F0" w:rsidP="00506E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707F0" w:rsidRPr="00810AC9" w:rsidRDefault="00B707F0" w:rsidP="00B95B89">
      <w:pPr>
        <w:jc w:val="center"/>
        <w:rPr>
          <w:rFonts w:ascii="Times New Roman" w:hAnsi="Times New Roman"/>
          <w:sz w:val="24"/>
          <w:szCs w:val="24"/>
          <w:lang w:val="tt-RU"/>
        </w:rPr>
      </w:pPr>
    </w:p>
    <w:sectPr w:rsidR="00B707F0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71EC"/>
    <w:rsid w:val="000578F8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6FD6"/>
    <w:rsid w:val="001B4A7D"/>
    <w:rsid w:val="001C094C"/>
    <w:rsid w:val="001C7F0E"/>
    <w:rsid w:val="001D15B4"/>
    <w:rsid w:val="002025DC"/>
    <w:rsid w:val="002051CA"/>
    <w:rsid w:val="00205D2F"/>
    <w:rsid w:val="00232BA7"/>
    <w:rsid w:val="00237A53"/>
    <w:rsid w:val="00255E22"/>
    <w:rsid w:val="0026667E"/>
    <w:rsid w:val="002735F8"/>
    <w:rsid w:val="00276461"/>
    <w:rsid w:val="002D1C7C"/>
    <w:rsid w:val="00321969"/>
    <w:rsid w:val="00324A98"/>
    <w:rsid w:val="003331C4"/>
    <w:rsid w:val="00333D6D"/>
    <w:rsid w:val="00337935"/>
    <w:rsid w:val="00344717"/>
    <w:rsid w:val="003454D4"/>
    <w:rsid w:val="00364839"/>
    <w:rsid w:val="00371C3F"/>
    <w:rsid w:val="00376101"/>
    <w:rsid w:val="0038434B"/>
    <w:rsid w:val="003C761B"/>
    <w:rsid w:val="003D3C3A"/>
    <w:rsid w:val="00401B4F"/>
    <w:rsid w:val="00411791"/>
    <w:rsid w:val="00437770"/>
    <w:rsid w:val="00446B59"/>
    <w:rsid w:val="00450DAC"/>
    <w:rsid w:val="004656FA"/>
    <w:rsid w:val="00470109"/>
    <w:rsid w:val="004941B5"/>
    <w:rsid w:val="004B2441"/>
    <w:rsid w:val="004E2188"/>
    <w:rsid w:val="004F4946"/>
    <w:rsid w:val="00506E56"/>
    <w:rsid w:val="00512221"/>
    <w:rsid w:val="005150DB"/>
    <w:rsid w:val="00526665"/>
    <w:rsid w:val="00542368"/>
    <w:rsid w:val="00592268"/>
    <w:rsid w:val="005A2EE8"/>
    <w:rsid w:val="005A6172"/>
    <w:rsid w:val="005B28BD"/>
    <w:rsid w:val="00645DD3"/>
    <w:rsid w:val="0069531F"/>
    <w:rsid w:val="006B7C8C"/>
    <w:rsid w:val="006D33E8"/>
    <w:rsid w:val="006D60C2"/>
    <w:rsid w:val="006E226D"/>
    <w:rsid w:val="006E542C"/>
    <w:rsid w:val="007029D4"/>
    <w:rsid w:val="00707E4A"/>
    <w:rsid w:val="007130B1"/>
    <w:rsid w:val="00745968"/>
    <w:rsid w:val="00747588"/>
    <w:rsid w:val="00774616"/>
    <w:rsid w:val="007836A3"/>
    <w:rsid w:val="007A646E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B4719"/>
    <w:rsid w:val="008B4A25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74E00"/>
    <w:rsid w:val="00A81E5A"/>
    <w:rsid w:val="00A859C4"/>
    <w:rsid w:val="00AD6F4B"/>
    <w:rsid w:val="00B04FD0"/>
    <w:rsid w:val="00B1614D"/>
    <w:rsid w:val="00B16DC6"/>
    <w:rsid w:val="00B510C9"/>
    <w:rsid w:val="00B707F0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54BE6"/>
    <w:rsid w:val="00D97215"/>
    <w:rsid w:val="00DA7321"/>
    <w:rsid w:val="00DB1B02"/>
    <w:rsid w:val="00DC0E7F"/>
    <w:rsid w:val="00DE6C0C"/>
    <w:rsid w:val="00E01180"/>
    <w:rsid w:val="00E1690C"/>
    <w:rsid w:val="00E16F09"/>
    <w:rsid w:val="00E17C70"/>
    <w:rsid w:val="00E2140B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  <w:rsid w:val="00FD1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26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117F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117FA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C54754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0C7C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0C7C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C7C82"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7C8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/>
      <w:sz w:val="24"/>
      <w:szCs w:val="24"/>
      <w:lang w:val="en-US" w:eastAsia="zh-CN"/>
    </w:rPr>
  </w:style>
  <w:style w:type="character" w:styleId="FollowedHyperlink">
    <w:name w:val="FollowedHyperlink"/>
    <w:basedOn w:val="DefaultParagraphFont"/>
    <w:uiPriority w:val="99"/>
    <w:semiHidden/>
    <w:rsid w:val="00B1614D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E01180"/>
    <w:rPr>
      <w:rFonts w:ascii="Consolas" w:hAnsi="Consolas" w:cs="Times New Roman"/>
      <w:sz w:val="21"/>
      <w:szCs w:val="21"/>
    </w:rPr>
  </w:style>
  <w:style w:type="character" w:styleId="Strong">
    <w:name w:val="Strong"/>
    <w:basedOn w:val="DefaultParagraphFont"/>
    <w:uiPriority w:val="99"/>
    <w:qFormat/>
    <w:rsid w:val="0080313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00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Ohw5miG4e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689</TotalTime>
  <Pages>11</Pages>
  <Words>1288</Words>
  <Characters>7343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Пользователь</cp:lastModifiedBy>
  <cp:revision>99</cp:revision>
  <dcterms:created xsi:type="dcterms:W3CDTF">2020-03-21T06:21:00Z</dcterms:created>
  <dcterms:modified xsi:type="dcterms:W3CDTF">2020-04-23T13:24:00Z</dcterms:modified>
</cp:coreProperties>
</file>